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1A521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1A521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1A521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1A521A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19BC735A" w:rsidR="003F3E84" w:rsidRPr="005B1F01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5B1F01">
        <w:rPr>
          <w:rFonts w:ascii="Arial" w:hAnsi="Arial" w:cs="Arial"/>
          <w:bCs/>
          <w:sz w:val="24"/>
          <w:szCs w:val="24"/>
        </w:rPr>
        <w:t>Administratorem Państwa danych osobowych jest Nadleśniczy Nadleśnictwa</w:t>
      </w:r>
      <w:r w:rsidR="005B1F01">
        <w:rPr>
          <w:rFonts w:ascii="Arial" w:hAnsi="Arial" w:cs="Arial"/>
          <w:bCs/>
          <w:sz w:val="24"/>
          <w:szCs w:val="24"/>
        </w:rPr>
        <w:t xml:space="preserve"> Nowogard</w:t>
      </w:r>
      <w:r w:rsidRPr="005B1F01">
        <w:rPr>
          <w:rFonts w:ascii="Arial" w:hAnsi="Arial" w:cs="Arial"/>
          <w:bCs/>
          <w:sz w:val="24"/>
          <w:szCs w:val="24"/>
        </w:rPr>
        <w:t xml:space="preserve"> </w:t>
      </w:r>
      <w:r w:rsidR="005B1F01">
        <w:rPr>
          <w:rFonts w:ascii="Arial" w:hAnsi="Arial" w:cs="Arial"/>
          <w:bCs/>
          <w:sz w:val="24"/>
          <w:szCs w:val="24"/>
        </w:rPr>
        <w:t xml:space="preserve">z </w:t>
      </w:r>
      <w:r w:rsidRPr="005B1F01">
        <w:rPr>
          <w:rFonts w:ascii="Arial" w:hAnsi="Arial" w:cs="Arial"/>
          <w:bCs/>
          <w:sz w:val="24"/>
          <w:szCs w:val="24"/>
        </w:rPr>
        <w:t xml:space="preserve">siedzibą w </w:t>
      </w:r>
      <w:r w:rsidR="005B1F01">
        <w:rPr>
          <w:rFonts w:ascii="Arial" w:hAnsi="Arial" w:cs="Arial"/>
          <w:bCs/>
          <w:sz w:val="24"/>
          <w:szCs w:val="24"/>
        </w:rPr>
        <w:t>Nowogardzie</w:t>
      </w:r>
      <w:r w:rsidRPr="005B1F01">
        <w:rPr>
          <w:rFonts w:ascii="Arial" w:hAnsi="Arial" w:cs="Arial"/>
          <w:bCs/>
          <w:sz w:val="24"/>
          <w:szCs w:val="24"/>
        </w:rPr>
        <w:t xml:space="preserve">, przy ul. </w:t>
      </w:r>
      <w:r w:rsidR="005B1F01">
        <w:rPr>
          <w:rFonts w:ascii="Arial" w:hAnsi="Arial" w:cs="Arial"/>
          <w:bCs/>
          <w:sz w:val="24"/>
          <w:szCs w:val="24"/>
        </w:rPr>
        <w:t>Radosława 11</w:t>
      </w:r>
      <w:r w:rsidRPr="005B1F01">
        <w:rPr>
          <w:rFonts w:ascii="Arial" w:hAnsi="Arial" w:cs="Arial"/>
          <w:bCs/>
          <w:sz w:val="24"/>
          <w:szCs w:val="24"/>
        </w:rPr>
        <w:t xml:space="preserve">, kod pocztowy </w:t>
      </w:r>
      <w:r w:rsidR="005B1F01">
        <w:rPr>
          <w:rFonts w:ascii="Arial" w:hAnsi="Arial" w:cs="Arial"/>
          <w:bCs/>
          <w:sz w:val="24"/>
          <w:szCs w:val="24"/>
        </w:rPr>
        <w:t>72-200</w:t>
      </w:r>
      <w:r w:rsidRPr="005B1F01">
        <w:rPr>
          <w:rFonts w:ascii="Arial" w:hAnsi="Arial" w:cs="Arial"/>
          <w:bCs/>
          <w:sz w:val="24"/>
          <w:szCs w:val="24"/>
        </w:rPr>
        <w:t xml:space="preserve">, tel.: +48 91 </w:t>
      </w:r>
      <w:r w:rsidR="005B1F01">
        <w:rPr>
          <w:rFonts w:ascii="Arial" w:hAnsi="Arial" w:cs="Arial"/>
          <w:bCs/>
          <w:sz w:val="24"/>
          <w:szCs w:val="24"/>
        </w:rPr>
        <w:t>39 20 640</w:t>
      </w:r>
      <w:r w:rsidRPr="005B1F01">
        <w:rPr>
          <w:rFonts w:ascii="Arial" w:hAnsi="Arial" w:cs="Arial"/>
          <w:bCs/>
          <w:sz w:val="24"/>
          <w:szCs w:val="24"/>
        </w:rPr>
        <w:t xml:space="preserve"> , fax: +48 91 </w:t>
      </w:r>
      <w:r w:rsidR="005B1F01">
        <w:rPr>
          <w:rFonts w:ascii="Arial" w:hAnsi="Arial" w:cs="Arial"/>
          <w:bCs/>
          <w:sz w:val="24"/>
          <w:szCs w:val="24"/>
        </w:rPr>
        <w:t>39 20 982</w:t>
      </w:r>
      <w:r w:rsidRPr="005B1F01">
        <w:rPr>
          <w:rFonts w:ascii="Arial" w:hAnsi="Arial" w:cs="Arial"/>
          <w:bCs/>
          <w:sz w:val="24"/>
          <w:szCs w:val="24"/>
        </w:rPr>
        <w:t xml:space="preserve">, adres e-mail: </w:t>
      </w:r>
      <w:r w:rsidR="005B1F01">
        <w:rPr>
          <w:rFonts w:ascii="Arial" w:hAnsi="Arial" w:cs="Arial"/>
          <w:bCs/>
          <w:sz w:val="24"/>
          <w:szCs w:val="24"/>
        </w:rPr>
        <w:t>nowogard</w:t>
      </w:r>
      <w:r w:rsidRPr="005B1F01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FE82C" w14:textId="77777777" w:rsidR="001A521A" w:rsidRDefault="001A521A" w:rsidP="000172E5">
      <w:pPr>
        <w:spacing w:after="0" w:line="240" w:lineRule="auto"/>
      </w:pPr>
      <w:r>
        <w:separator/>
      </w:r>
    </w:p>
  </w:endnote>
  <w:endnote w:type="continuationSeparator" w:id="0">
    <w:p w14:paraId="62CB0192" w14:textId="77777777" w:rsidR="001A521A" w:rsidRDefault="001A521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B45E37-F916-4AB2-8D6F-6860F25A5EA5}"/>
    <w:embedBold r:id="rId2" w:fontKey="{DD83F4DE-730E-487F-9869-4E9734682B77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5E138B5-3E97-43A8-A0CF-371E0F3CAA65}"/>
    <w:embedBold r:id="rId4" w:fontKey="{C6087517-7367-4A4D-87B6-FE0EBDF9C01C}"/>
    <w:embedItalic r:id="rId5" w:fontKey="{89CCF6B3-AF93-485B-BB5B-539B29E044C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3B8E9A4-828D-4B2B-AD0A-A0E24A646A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11C16B8-6EAE-439A-A2BA-7644275A28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3398997-C390-4316-967E-7F3E7AF5E1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03061" w14:textId="77777777" w:rsidR="005B1F01" w:rsidRDefault="005B1F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C4CEC" w14:textId="77777777" w:rsidR="005B1F01" w:rsidRDefault="005B1F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F0C18" w14:textId="77777777" w:rsidR="001A521A" w:rsidRDefault="001A521A" w:rsidP="000172E5">
      <w:pPr>
        <w:spacing w:after="0" w:line="240" w:lineRule="auto"/>
      </w:pPr>
      <w:r>
        <w:separator/>
      </w:r>
    </w:p>
  </w:footnote>
  <w:footnote w:type="continuationSeparator" w:id="0">
    <w:p w14:paraId="1C2DE3E8" w14:textId="77777777" w:rsidR="001A521A" w:rsidRDefault="001A521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5CFB4" w14:textId="77777777" w:rsidR="005B1F01" w:rsidRDefault="005B1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24919D6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5B1F01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5B1F01">
            <w:rPr>
              <w:color w:val="333333" w:themeColor="accent6" w:themeShade="80"/>
              <w:sz w:val="30"/>
              <w:szCs w:val="30"/>
            </w:rPr>
            <w:t>e</w:t>
          </w:r>
          <w:bookmarkStart w:id="1" w:name="_GoBack"/>
          <w:bookmarkEnd w:id="1"/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D979" w14:textId="77777777" w:rsidR="005B1F01" w:rsidRDefault="005B1F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543D1"/>
    <w:rsid w:val="0006327C"/>
    <w:rsid w:val="0006568A"/>
    <w:rsid w:val="00076F0F"/>
    <w:rsid w:val="00084253"/>
    <w:rsid w:val="000B2CBC"/>
    <w:rsid w:val="000D1F49"/>
    <w:rsid w:val="00100AF0"/>
    <w:rsid w:val="001727CA"/>
    <w:rsid w:val="001800AB"/>
    <w:rsid w:val="001A521A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B1F01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7538D"/>
    <w:rsid w:val="0007655B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56146-0875-4964-A9CC-BE899DA27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747</Words>
  <Characters>4485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2021-04-30T09:09:00Z</dcterms:created>
  <dcterms:modified xsi:type="dcterms:W3CDTF">2021-04-30T09:09:00Z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